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29"/>
        <w:gridCol w:w="6187"/>
      </w:tblGrid>
      <w:tr w:rsidR="000172E5" w:rsidRPr="00637200" w14:paraId="738F18BA" w14:textId="77777777" w:rsidTr="00E2338A">
        <w:trPr>
          <w:trHeight w:val="288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E2338A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9" w:type="pct"/>
                <w:vAlign w:val="center"/>
              </w:tcPr>
              <w:p w14:paraId="53B486D7" w14:textId="77777777" w:rsidR="000172E5" w:rsidRPr="00637200" w:rsidRDefault="007147D7" w:rsidP="00E2338A">
                <w:pPr>
                  <w:pStyle w:val="Wcicienormalne"/>
                  <w:ind w:left="0"/>
                  <w:jc w:val="right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431" w:type="pct"/>
            <w:vAlign w:val="center"/>
          </w:tcPr>
          <w:p w14:paraId="4FA5B5E7" w14:textId="77777777" w:rsidR="000172E5" w:rsidRPr="00846B76" w:rsidRDefault="000172E5" w:rsidP="00E2338A"/>
        </w:tc>
      </w:tr>
      <w:tr w:rsidR="000172E5" w:rsidRPr="00846B76" w14:paraId="05EFA5FA" w14:textId="77777777" w:rsidTr="00E2338A">
        <w:trPr>
          <w:trHeight w:val="856"/>
        </w:trPr>
        <w:tc>
          <w:tcPr>
            <w:tcW w:w="1569" w:type="pct"/>
            <w:vAlign w:val="center"/>
          </w:tcPr>
          <w:p w14:paraId="74607E88" w14:textId="77777777" w:rsidR="000172E5" w:rsidRPr="00637200" w:rsidRDefault="002627F4" w:rsidP="00E2338A">
            <w:pPr>
              <w:pStyle w:val="Wcicienormalne"/>
              <w:ind w:left="0"/>
              <w:jc w:val="right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34E31028" w14:textId="77777777" w:rsidR="000172E5" w:rsidRPr="00846B76" w:rsidRDefault="000172E5" w:rsidP="00E2338A"/>
        </w:tc>
      </w:tr>
      <w:tr w:rsidR="00292898" w:rsidRPr="00846B76" w14:paraId="0028B6F9" w14:textId="77777777" w:rsidTr="00E2338A">
        <w:tc>
          <w:tcPr>
            <w:tcW w:w="1569" w:type="pct"/>
            <w:vAlign w:val="center"/>
          </w:tcPr>
          <w:p w14:paraId="55BF1A52" w14:textId="529FDE04" w:rsidR="00292898" w:rsidRPr="00637200" w:rsidRDefault="002627F4" w:rsidP="00E2338A">
            <w:pPr>
              <w:pStyle w:val="Wcicienormalne"/>
              <w:ind w:left="0"/>
              <w:jc w:val="right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431" w:type="pct"/>
            <w:vAlign w:val="center"/>
          </w:tcPr>
          <w:p w14:paraId="1F61A5F7" w14:textId="77777777" w:rsidR="00292898" w:rsidRPr="00846B76" w:rsidRDefault="00292898" w:rsidP="00E2338A"/>
        </w:tc>
      </w:tr>
      <w:tr w:rsidR="000172E5" w:rsidRPr="00846B76" w14:paraId="43CAB2F7" w14:textId="77777777" w:rsidTr="00E2338A">
        <w:tc>
          <w:tcPr>
            <w:tcW w:w="1569" w:type="pct"/>
            <w:vAlign w:val="center"/>
          </w:tcPr>
          <w:p w14:paraId="35001173" w14:textId="77777777" w:rsidR="006865CF" w:rsidRPr="00637200" w:rsidRDefault="002627F4" w:rsidP="00E2338A">
            <w:pPr>
              <w:pStyle w:val="Wcicienormalne"/>
              <w:ind w:left="0"/>
              <w:jc w:val="right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431" w:type="pct"/>
            <w:vAlign w:val="center"/>
          </w:tcPr>
          <w:p w14:paraId="5EAA3BF3" w14:textId="77777777" w:rsidR="000172E5" w:rsidRPr="00846B76" w:rsidRDefault="000172E5" w:rsidP="00E2338A"/>
        </w:tc>
      </w:tr>
      <w:tr w:rsidR="000172E5" w:rsidRPr="00846B76" w14:paraId="130D81A6" w14:textId="77777777" w:rsidTr="0005237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05237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E2338A">
        <w:tc>
          <w:tcPr>
            <w:tcW w:w="1569" w:type="pct"/>
            <w:vAlign w:val="center"/>
          </w:tcPr>
          <w:p w14:paraId="472549F7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 xml:space="preserve">Liczba noclegów </w:t>
            </w:r>
            <w:r w:rsidR="00A85EA0" w:rsidRPr="00B4668C">
              <w:rPr>
                <w:sz w:val="20"/>
                <w:szCs w:val="20"/>
              </w:rPr>
              <w:t>(</w:t>
            </w:r>
            <w:r w:rsidRPr="00B4668C">
              <w:rPr>
                <w:sz w:val="20"/>
                <w:szCs w:val="20"/>
              </w:rPr>
              <w:t>daty)</w:t>
            </w:r>
          </w:p>
        </w:tc>
        <w:tc>
          <w:tcPr>
            <w:tcW w:w="3431" w:type="pct"/>
            <w:vAlign w:val="center"/>
          </w:tcPr>
          <w:p w14:paraId="7C9365DD" w14:textId="77777777" w:rsidR="000172E5" w:rsidRPr="00846B76" w:rsidRDefault="000172E5" w:rsidP="00E2338A"/>
        </w:tc>
      </w:tr>
      <w:tr w:rsidR="000172E5" w:rsidRPr="00846B76" w14:paraId="6CC25DE8" w14:textId="77777777" w:rsidTr="00E2338A">
        <w:tc>
          <w:tcPr>
            <w:tcW w:w="1569" w:type="pct"/>
            <w:vAlign w:val="center"/>
          </w:tcPr>
          <w:p w14:paraId="4E5AEED8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>Liczba osób</w:t>
            </w:r>
          </w:p>
        </w:tc>
        <w:tc>
          <w:tcPr>
            <w:tcW w:w="3431" w:type="pct"/>
            <w:vAlign w:val="center"/>
          </w:tcPr>
          <w:p w14:paraId="1189C11E" w14:textId="77777777" w:rsidR="000172E5" w:rsidRPr="00846B76" w:rsidRDefault="000172E5" w:rsidP="00E2338A"/>
        </w:tc>
      </w:tr>
      <w:tr w:rsidR="00292898" w:rsidRPr="00846B76" w14:paraId="2FF08FE3" w14:textId="77777777" w:rsidTr="00E2338A">
        <w:trPr>
          <w:trHeight w:val="836"/>
        </w:trPr>
        <w:tc>
          <w:tcPr>
            <w:tcW w:w="1569" w:type="pct"/>
            <w:vAlign w:val="center"/>
          </w:tcPr>
          <w:p w14:paraId="77998E74" w14:textId="77777777" w:rsidR="00292898" w:rsidRPr="00846B76" w:rsidRDefault="00292898" w:rsidP="00E2338A">
            <w:pPr>
              <w:pStyle w:val="Wcicienormalne"/>
              <w:ind w:left="0"/>
              <w:jc w:val="right"/>
            </w:pPr>
            <w:r>
              <w:t xml:space="preserve">Planowane miejsce biwakowania </w:t>
            </w:r>
            <w:r w:rsidRPr="00E2338A">
              <w:rPr>
                <w:sz w:val="20"/>
                <w:szCs w:val="20"/>
              </w:rPr>
              <w:t>(nazwa obszaru</w:t>
            </w:r>
            <w:r w:rsidR="003C3EF4" w:rsidRPr="00E2338A">
              <w:rPr>
                <w:sz w:val="20"/>
                <w:szCs w:val="20"/>
              </w:rPr>
              <w:t>, lokalizacja</w:t>
            </w:r>
            <w:r w:rsidRPr="00E2338A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58FAFE09" w14:textId="77777777" w:rsidR="00292898" w:rsidRPr="00846B76" w:rsidRDefault="00292898" w:rsidP="00E2338A"/>
        </w:tc>
      </w:tr>
    </w:tbl>
    <w:p w14:paraId="3E4E3D74" w14:textId="1962AD39" w:rsidR="00A95E69" w:rsidRDefault="0005237F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05237F">
        <w:rPr>
          <w:rFonts w:ascii="Calibri" w:hAnsi="Calibri"/>
          <w:color w:val="333333" w:themeColor="accent6" w:themeShade="80"/>
          <w:sz w:val="30"/>
          <w:szCs w:val="30"/>
        </w:rPr>
        <w:t>Zapoznałem się regulaminem obowiązującym na obszarze objętym programem „Zanocuj w lesie”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05237F" w14:paraId="6489F0DA" w14:textId="77777777" w:rsidTr="0005237F">
        <w:tc>
          <w:tcPr>
            <w:tcW w:w="3256" w:type="dxa"/>
          </w:tcPr>
          <w:p w14:paraId="4EAEE194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6BFD03DC" w14:textId="542E3872" w:rsidR="0005237F" w:rsidRPr="0005237F" w:rsidRDefault="0005237F" w:rsidP="0005237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05237F" w14:paraId="4298F6F4" w14:textId="77777777" w:rsidTr="0005237F">
        <w:trPr>
          <w:trHeight w:val="394"/>
        </w:trPr>
        <w:tc>
          <w:tcPr>
            <w:tcW w:w="3256" w:type="dxa"/>
          </w:tcPr>
          <w:p w14:paraId="1AE9C49F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59E85F32" w14:textId="3AD1759F" w:rsidR="0005237F" w:rsidRPr="0005237F" w:rsidRDefault="0005237F" w:rsidP="0005237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0DD44C0F" w14:textId="361D2D37" w:rsidR="00B4668C" w:rsidRPr="003C1EEE" w:rsidRDefault="00B4668C" w:rsidP="003C1EEE">
      <w:pPr>
        <w:jc w:val="both"/>
        <w:rPr>
          <w:rFonts w:ascii="Calibri" w:hAnsi="Calibri"/>
          <w:color w:val="333333" w:themeColor="accent6" w:themeShade="80"/>
        </w:rPr>
      </w:pPr>
      <w:r w:rsidRPr="003C1EEE">
        <w:rPr>
          <w:rFonts w:ascii="Calibri" w:hAnsi="Calibri"/>
          <w:color w:val="333333" w:themeColor="accent6" w:themeShade="80"/>
        </w:rPr>
        <w:t xml:space="preserve">Wyrażam dobrowolną zgodę na przetwarzanie moich danych osobowych </w:t>
      </w:r>
      <w:r w:rsidR="003C1EEE" w:rsidRPr="003C1EEE">
        <w:rPr>
          <w:rFonts w:ascii="Calibri" w:hAnsi="Calibri"/>
          <w:color w:val="333333" w:themeColor="accent6" w:themeShade="80"/>
        </w:rPr>
        <w:t xml:space="preserve">do celów związanych z </w:t>
      </w:r>
      <w:r w:rsidRPr="003C1EEE">
        <w:rPr>
          <w:rFonts w:ascii="Calibri" w:hAnsi="Calibri"/>
          <w:color w:val="333333" w:themeColor="accent6" w:themeShade="80"/>
        </w:rPr>
        <w:t>korzystani</w:t>
      </w:r>
      <w:r w:rsidR="003C1EEE" w:rsidRPr="003C1EEE">
        <w:rPr>
          <w:rFonts w:ascii="Calibri" w:hAnsi="Calibri"/>
          <w:color w:val="333333" w:themeColor="accent6" w:themeShade="80"/>
        </w:rPr>
        <w:t>em</w:t>
      </w:r>
      <w:r w:rsidRPr="003C1EEE">
        <w:rPr>
          <w:rFonts w:ascii="Calibri" w:hAnsi="Calibri"/>
          <w:color w:val="333333" w:themeColor="accent6" w:themeShade="80"/>
        </w:rPr>
        <w:t xml:space="preserve"> z miejsc przeznaczonych do </w:t>
      </w:r>
      <w:proofErr w:type="spellStart"/>
      <w:r w:rsidRPr="003C1EEE">
        <w:rPr>
          <w:rFonts w:ascii="Calibri" w:hAnsi="Calibri"/>
          <w:color w:val="333333" w:themeColor="accent6" w:themeShade="80"/>
        </w:rPr>
        <w:t>bushcraftu</w:t>
      </w:r>
      <w:proofErr w:type="spellEnd"/>
      <w:r w:rsidRPr="003C1EEE">
        <w:rPr>
          <w:rFonts w:ascii="Calibri" w:hAnsi="Calibri"/>
          <w:color w:val="333333" w:themeColor="accent6" w:themeShade="80"/>
        </w:rPr>
        <w:t xml:space="preserve"> i </w:t>
      </w:r>
      <w:proofErr w:type="spellStart"/>
      <w:r w:rsidRPr="003C1EEE">
        <w:rPr>
          <w:rFonts w:ascii="Calibri" w:hAnsi="Calibri"/>
          <w:color w:val="333333" w:themeColor="accent6" w:themeShade="80"/>
        </w:rPr>
        <w:t>surwiwalu</w:t>
      </w:r>
      <w:proofErr w:type="spellEnd"/>
      <w:r w:rsidRPr="003C1EEE">
        <w:rPr>
          <w:rFonts w:ascii="Calibri" w:hAnsi="Calibri"/>
          <w:color w:val="333333" w:themeColor="accent6" w:themeShade="80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B4668C" w14:paraId="617D250A" w14:textId="77777777" w:rsidTr="00790D3F">
        <w:tc>
          <w:tcPr>
            <w:tcW w:w="3256" w:type="dxa"/>
          </w:tcPr>
          <w:p w14:paraId="6DF3954C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34B366D7" w14:textId="77777777" w:rsidR="00B4668C" w:rsidRPr="0005237F" w:rsidRDefault="00B4668C" w:rsidP="00790D3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B4668C" w14:paraId="0B4F391E" w14:textId="77777777" w:rsidTr="00790D3F">
        <w:trPr>
          <w:trHeight w:val="394"/>
        </w:trPr>
        <w:tc>
          <w:tcPr>
            <w:tcW w:w="3256" w:type="dxa"/>
          </w:tcPr>
          <w:p w14:paraId="1902CFCB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1BEA6C73" w14:textId="77777777" w:rsidR="00B4668C" w:rsidRPr="0005237F" w:rsidRDefault="00B4668C" w:rsidP="00790D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1D5A7D8A" w14:textId="5D189B97" w:rsidR="00B4668C" w:rsidRPr="00E2338A" w:rsidRDefault="00B4668C" w:rsidP="00542085">
      <w:pPr>
        <w:tabs>
          <w:tab w:val="left" w:pos="7404"/>
        </w:tabs>
        <w:jc w:val="both"/>
        <w:rPr>
          <w:u w:val="single"/>
        </w:rPr>
      </w:pPr>
      <w:r w:rsidRPr="00E2338A">
        <w:rPr>
          <w:u w:val="single"/>
        </w:rPr>
        <w:t>Zgodę można wycofać do momentu odbycia noclegu.</w:t>
      </w:r>
      <w:r w:rsidR="00542085">
        <w:rPr>
          <w:u w:val="single"/>
        </w:rPr>
        <w:tab/>
      </w:r>
    </w:p>
    <w:sectPr w:rsidR="00B4668C" w:rsidRPr="00E233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CC609" w14:textId="77777777" w:rsidR="002627F4" w:rsidRDefault="002627F4" w:rsidP="000172E5">
      <w:pPr>
        <w:spacing w:after="0" w:line="240" w:lineRule="auto"/>
      </w:pPr>
      <w:r>
        <w:separator/>
      </w:r>
    </w:p>
  </w:endnote>
  <w:endnote w:type="continuationSeparator" w:id="0">
    <w:p w14:paraId="6BE757EB" w14:textId="77777777" w:rsidR="002627F4" w:rsidRDefault="002627F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C62FBDCE-4311-4C79-B767-BAD84ABE8EE9}"/>
    <w:embedBold r:id="rId2" w:fontKey="{BDC48B75-B1B4-4F08-B154-F123262332E2}"/>
    <w:embedItalic r:id="rId3" w:fontKey="{AE4CD5CB-DCC6-4C12-BE80-5CFC4638AE2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77537613-BAF2-44AB-92C9-8203FFF178FE}"/>
    <w:embedBold r:id="rId5" w:fontKey="{75DBA7ED-FC35-4F86-945E-5063EC55A9D8}"/>
    <w:embedItalic r:id="rId6" w:fontKey="{D6B9F4BF-F206-4F9E-9AF6-AE36FFFF07E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B5F962D2-694B-4093-87AB-38128A05907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94AD7F3-6B81-4BC2-B674-6B43937CC0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FCFEA" w14:textId="62892F9C" w:rsidR="00E2338A" w:rsidRPr="00E2338A" w:rsidRDefault="00E2338A" w:rsidP="00E2338A">
    <w:pPr>
      <w:pStyle w:val="Stopka"/>
      <w:jc w:val="both"/>
      <w:rPr>
        <w:i/>
        <w:iCs/>
        <w:sz w:val="22"/>
        <w:szCs w:val="22"/>
      </w:rPr>
    </w:pPr>
    <w:r>
      <w:rPr>
        <w:sz w:val="20"/>
        <w:szCs w:val="20"/>
      </w:rPr>
      <w:tab/>
    </w:r>
    <w:r w:rsidRPr="00E2338A">
      <w:rPr>
        <w:i/>
        <w:iCs/>
        <w:sz w:val="22"/>
        <w:szCs w:val="22"/>
      </w:rPr>
      <w:t xml:space="preserve">Administratorem podanych danych osobowych jest </w:t>
    </w:r>
    <w:r w:rsidR="00196DA0" w:rsidRPr="00196DA0">
      <w:rPr>
        <w:i/>
        <w:iCs/>
        <w:sz w:val="22"/>
        <w:szCs w:val="22"/>
      </w:rPr>
      <w:t>Nadleśnictwo</w:t>
    </w:r>
    <w:r w:rsidR="00542085">
      <w:rPr>
        <w:i/>
        <w:iCs/>
        <w:sz w:val="22"/>
        <w:szCs w:val="22"/>
      </w:rPr>
      <w:t xml:space="preserve"> Nowogród z siedzibą w Dębnikach 80, kod pocztowy 18-416 Zbójna. </w:t>
    </w:r>
    <w:r w:rsidRPr="00E2338A">
      <w:rPr>
        <w:i/>
        <w:iCs/>
        <w:sz w:val="22"/>
        <w:szCs w:val="22"/>
      </w:rPr>
      <w:t xml:space="preserve">We wszelkich sprawach związanych z przetwarzaniem danych osobowych można skontaktować się z </w:t>
    </w:r>
    <w:r w:rsidRPr="00196DA0">
      <w:rPr>
        <w:i/>
        <w:iCs/>
        <w:sz w:val="22"/>
        <w:szCs w:val="22"/>
      </w:rPr>
      <w:t xml:space="preserve">pod adresem e-mail: </w:t>
    </w:r>
    <w:hyperlink r:id="rId1" w:history="1">
      <w:r w:rsidR="00542085" w:rsidRPr="0013554A">
        <w:rPr>
          <w:rStyle w:val="Hipercze"/>
          <w:sz w:val="22"/>
          <w:szCs w:val="22"/>
        </w:rPr>
        <w:t>nowogrod@bialystok.lasy.gov.pl</w:t>
      </w:r>
    </w:hyperlink>
    <w:r w:rsidR="00196DA0" w:rsidRPr="00196DA0">
      <w:rPr>
        <w:sz w:val="22"/>
        <w:szCs w:val="22"/>
      </w:rPr>
      <w:t xml:space="preserve"> </w:t>
    </w:r>
    <w:r w:rsidRPr="00196DA0">
      <w:rPr>
        <w:i/>
        <w:iCs/>
        <w:sz w:val="22"/>
        <w:szCs w:val="22"/>
      </w:rPr>
      <w:t xml:space="preserve"> lub</w:t>
    </w:r>
    <w:r w:rsidRPr="00E2338A">
      <w:rPr>
        <w:i/>
        <w:iCs/>
        <w:sz w:val="22"/>
        <w:szCs w:val="22"/>
      </w:rPr>
      <w:t xml:space="preserve"> numerem tel.: </w:t>
    </w:r>
    <w:r w:rsidR="00196DA0" w:rsidRPr="00196DA0">
      <w:rPr>
        <w:i/>
        <w:iCs/>
        <w:sz w:val="22"/>
        <w:szCs w:val="22"/>
      </w:rPr>
      <w:t>+48</w:t>
    </w:r>
    <w:r w:rsidR="00542085">
      <w:rPr>
        <w:i/>
        <w:iCs/>
        <w:sz w:val="22"/>
        <w:szCs w:val="22"/>
      </w:rPr>
      <w:t xml:space="preserve"> 86 217 55 88</w:t>
    </w:r>
    <w:r w:rsidRPr="00E2338A">
      <w:rPr>
        <w:i/>
        <w:iCs/>
        <w:sz w:val="22"/>
        <w:szCs w:val="22"/>
      </w:rPr>
      <w:t xml:space="preserve"> Szczegółowe informacje dotyczące przetwarzania danych osobowych można odnaleźć na stronie internetowej Nadleśnictwa w zakładce INFORMACJE/RODO.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3B2BC" w14:textId="77777777" w:rsidR="002627F4" w:rsidRDefault="002627F4" w:rsidP="000172E5">
      <w:pPr>
        <w:spacing w:after="0" w:line="240" w:lineRule="auto"/>
      </w:pPr>
      <w:r>
        <w:separator/>
      </w:r>
    </w:p>
  </w:footnote>
  <w:footnote w:type="continuationSeparator" w:id="0">
    <w:p w14:paraId="41AA97D6" w14:textId="77777777" w:rsidR="002627F4" w:rsidRDefault="002627F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43458553" w:rsidR="00B337A2" w:rsidRPr="00F71B2C" w:rsidRDefault="00196DA0" w:rsidP="007A5FB5">
          <w:pPr>
            <w:pStyle w:val="Nagwek"/>
            <w:jc w:val="center"/>
            <w:rPr>
              <w:sz w:val="30"/>
              <w:szCs w:val="30"/>
            </w:rPr>
          </w:pPr>
          <w:r w:rsidRPr="00196DA0">
            <w:rPr>
              <w:color w:val="333333" w:themeColor="accent6" w:themeShade="80"/>
              <w:sz w:val="30"/>
              <w:szCs w:val="30"/>
            </w:rPr>
            <w:t>Zgłoszenie noclegu w ramach Programu „Zanocuj w lesie”  w Nadleśnictwie</w:t>
          </w:r>
          <w:r w:rsidR="00542085">
            <w:rPr>
              <w:color w:val="333333" w:themeColor="accent6" w:themeShade="80"/>
              <w:sz w:val="30"/>
              <w:szCs w:val="30"/>
            </w:rPr>
            <w:t xml:space="preserve"> Nowogród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7F"/>
    <w:rsid w:val="00052382"/>
    <w:rsid w:val="0006568A"/>
    <w:rsid w:val="00076F0F"/>
    <w:rsid w:val="00084253"/>
    <w:rsid w:val="000B2CBC"/>
    <w:rsid w:val="000D1F49"/>
    <w:rsid w:val="000E269E"/>
    <w:rsid w:val="001727CA"/>
    <w:rsid w:val="001800AB"/>
    <w:rsid w:val="00196DA0"/>
    <w:rsid w:val="001B1E7D"/>
    <w:rsid w:val="002627F4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1EEE"/>
    <w:rsid w:val="003C3EF4"/>
    <w:rsid w:val="003E6FB2"/>
    <w:rsid w:val="003F0847"/>
    <w:rsid w:val="0040090B"/>
    <w:rsid w:val="00421F57"/>
    <w:rsid w:val="00423BF2"/>
    <w:rsid w:val="00454F2C"/>
    <w:rsid w:val="004616B6"/>
    <w:rsid w:val="00462A22"/>
    <w:rsid w:val="0046302A"/>
    <w:rsid w:val="00487D2D"/>
    <w:rsid w:val="004957C0"/>
    <w:rsid w:val="004A033B"/>
    <w:rsid w:val="004D5D62"/>
    <w:rsid w:val="00502E9C"/>
    <w:rsid w:val="005112D0"/>
    <w:rsid w:val="00542085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6A0F45"/>
    <w:rsid w:val="007147D7"/>
    <w:rsid w:val="00770F25"/>
    <w:rsid w:val="007A35A8"/>
    <w:rsid w:val="007A5FB5"/>
    <w:rsid w:val="007B0A85"/>
    <w:rsid w:val="007C6A52"/>
    <w:rsid w:val="0082043E"/>
    <w:rsid w:val="00844A23"/>
    <w:rsid w:val="00846B76"/>
    <w:rsid w:val="0086797B"/>
    <w:rsid w:val="00895352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37A2"/>
    <w:rsid w:val="00B4668C"/>
    <w:rsid w:val="00B81A20"/>
    <w:rsid w:val="00BD4753"/>
    <w:rsid w:val="00BD5CB1"/>
    <w:rsid w:val="00BE62EE"/>
    <w:rsid w:val="00C003BA"/>
    <w:rsid w:val="00C15B3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2338A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owogrod@bialystok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1A539A"/>
    <w:rsid w:val="00240E3F"/>
    <w:rsid w:val="002E7E95"/>
    <w:rsid w:val="00413332"/>
    <w:rsid w:val="0043313D"/>
    <w:rsid w:val="006D7532"/>
    <w:rsid w:val="00756A93"/>
    <w:rsid w:val="00764D12"/>
    <w:rsid w:val="00782D0D"/>
    <w:rsid w:val="007F34AE"/>
    <w:rsid w:val="00936BC3"/>
    <w:rsid w:val="009903F3"/>
    <w:rsid w:val="00CA7B8E"/>
    <w:rsid w:val="00D533BD"/>
    <w:rsid w:val="00E75AAD"/>
    <w:rsid w:val="00EC620E"/>
    <w:rsid w:val="00F1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598CEC-60A5-44A9-80E7-3D3BC37CFA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99</Words>
  <Characters>596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2021-04-29T11:49:00Z</dcterms:created>
  <dcterms:modified xsi:type="dcterms:W3CDTF">2021-04-29T11:49:00Z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